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На бланке организации</w:t>
      </w: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_______________________________________________________________________________________________</w:t>
      </w: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20"/>
          <w:szCs w:val="20"/>
        </w:rPr>
      </w:pPr>
    </w:p>
    <w:p w:rsidR="008B603D" w:rsidRPr="002770D9" w:rsidRDefault="008B603D" w:rsidP="00012C35">
      <w:pPr>
        <w:pStyle w:val="Header"/>
        <w:tabs>
          <w:tab w:val="clear" w:pos="4153"/>
          <w:tab w:val="clear" w:pos="8306"/>
          <w:tab w:val="left" w:pos="7655"/>
        </w:tabs>
        <w:jc w:val="center"/>
        <w:rPr>
          <w:b/>
          <w:bCs/>
          <w:sz w:val="32"/>
          <w:szCs w:val="32"/>
        </w:rPr>
      </w:pPr>
      <w:r w:rsidRPr="002770D9">
        <w:rPr>
          <w:b/>
          <w:bCs/>
          <w:sz w:val="32"/>
          <w:szCs w:val="32"/>
        </w:rPr>
        <w:t>ЗАЯВКА</w:t>
      </w:r>
    </w:p>
    <w:p w:rsidR="008B603D" w:rsidRDefault="008B603D" w:rsidP="00012C35">
      <w:pPr>
        <w:pStyle w:val="Subtitle"/>
        <w:ind w:firstLine="0"/>
        <w:rPr>
          <w:b/>
          <w:bCs/>
          <w:sz w:val="28"/>
          <w:szCs w:val="28"/>
        </w:rPr>
      </w:pPr>
      <w:r w:rsidRPr="002770D9">
        <w:rPr>
          <w:b/>
          <w:bCs/>
          <w:sz w:val="28"/>
          <w:szCs w:val="28"/>
        </w:rPr>
        <w:t xml:space="preserve">на участие в </w:t>
      </w:r>
      <w:r w:rsidRPr="0020322B">
        <w:rPr>
          <w:b/>
          <w:bCs/>
        </w:rPr>
        <w:t>ХХХ</w:t>
      </w:r>
      <w:r>
        <w:rPr>
          <w:b/>
          <w:bCs/>
          <w:lang w:val="en-US"/>
        </w:rPr>
        <w:t>II</w:t>
      </w:r>
      <w:r w:rsidRPr="0020322B">
        <w:rPr>
          <w:b/>
          <w:bCs/>
        </w:rPr>
        <w:t xml:space="preserve">  научном семинаре «Промышленная безопасность</w:t>
      </w:r>
      <w:r w:rsidRPr="0020322B">
        <w:rPr>
          <w:b/>
          <w:bCs/>
          <w:sz w:val="28"/>
          <w:szCs w:val="28"/>
        </w:rPr>
        <w:t>»</w:t>
      </w:r>
    </w:p>
    <w:p w:rsidR="008B603D" w:rsidRPr="0020322B" w:rsidRDefault="008B603D" w:rsidP="00012C35">
      <w:pPr>
        <w:pStyle w:val="Subtitle"/>
        <w:ind w:firstLine="0"/>
        <w:rPr>
          <w:b/>
          <w:bCs/>
          <w:sz w:val="28"/>
          <w:szCs w:val="28"/>
        </w:rPr>
      </w:pPr>
      <w:r w:rsidRPr="003828DF">
        <w:rPr>
          <w:b/>
          <w:bCs/>
          <w:color w:val="FF0000"/>
          <w:sz w:val="28"/>
          <w:szCs w:val="28"/>
        </w:rPr>
        <w:t>2</w:t>
      </w:r>
      <w:r>
        <w:rPr>
          <w:b/>
          <w:bCs/>
          <w:color w:val="FF0000"/>
          <w:sz w:val="28"/>
          <w:szCs w:val="28"/>
          <w:lang w:val="en-US"/>
        </w:rPr>
        <w:t>2</w:t>
      </w:r>
      <w:r w:rsidRPr="0020322B"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color w:val="FF0000"/>
          <w:sz w:val="28"/>
          <w:szCs w:val="28"/>
        </w:rPr>
        <w:t>мая</w:t>
      </w:r>
      <w:r w:rsidRPr="0020322B">
        <w:rPr>
          <w:b/>
          <w:bCs/>
          <w:color w:val="FF0000"/>
          <w:sz w:val="28"/>
          <w:szCs w:val="28"/>
        </w:rPr>
        <w:t xml:space="preserve"> 201</w:t>
      </w:r>
      <w:r>
        <w:rPr>
          <w:b/>
          <w:bCs/>
          <w:color w:val="FF0000"/>
          <w:sz w:val="28"/>
          <w:szCs w:val="28"/>
        </w:rPr>
        <w:t>7</w:t>
      </w:r>
      <w:r w:rsidRPr="0020322B">
        <w:rPr>
          <w:b/>
          <w:bCs/>
          <w:color w:val="FF0000"/>
          <w:sz w:val="28"/>
          <w:szCs w:val="28"/>
        </w:rPr>
        <w:t xml:space="preserve"> г</w:t>
      </w:r>
      <w:r w:rsidRPr="0020322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20322B">
        <w:rPr>
          <w:sz w:val="28"/>
          <w:szCs w:val="28"/>
        </w:rPr>
        <w:t>в 1</w:t>
      </w:r>
      <w:r>
        <w:rPr>
          <w:sz w:val="28"/>
          <w:szCs w:val="28"/>
        </w:rPr>
        <w:t>4</w:t>
      </w:r>
      <w:r w:rsidRPr="0020322B">
        <w:rPr>
          <w:sz w:val="28"/>
          <w:szCs w:val="28"/>
        </w:rPr>
        <w:t>:</w:t>
      </w:r>
      <w:r>
        <w:rPr>
          <w:sz w:val="28"/>
          <w:szCs w:val="28"/>
        </w:rPr>
        <w:t>00 мск</w:t>
      </w:r>
    </w:p>
    <w:p w:rsidR="008B603D" w:rsidRPr="0020322B" w:rsidRDefault="008B603D" w:rsidP="00012C35">
      <w:pPr>
        <w:pStyle w:val="Subtitle"/>
        <w:ind w:firstLine="0"/>
        <w:rPr>
          <w:b/>
          <w:bCs/>
          <w:i/>
          <w:iCs/>
          <w:sz w:val="24"/>
          <w:szCs w:val="24"/>
        </w:rPr>
      </w:pPr>
      <w:r w:rsidRPr="0020322B">
        <w:rPr>
          <w:b/>
          <w:bCs/>
          <w:i/>
          <w:iCs/>
          <w:sz w:val="24"/>
          <w:szCs w:val="24"/>
        </w:rPr>
        <w:t>Место проведение: Москва,Переведеновский переулок, д.13, строение 14</w:t>
      </w:r>
    </w:p>
    <w:p w:rsidR="008B603D" w:rsidRDefault="008B603D" w:rsidP="003828DF">
      <w:pPr>
        <w:pStyle w:val="Heading2"/>
        <w:spacing w:before="120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Т</w:t>
      </w:r>
      <w:r>
        <w:rPr>
          <w:sz w:val="28"/>
          <w:szCs w:val="28"/>
        </w:rPr>
        <w:t>ема семинара:</w:t>
      </w:r>
      <w:r w:rsidRPr="0020322B">
        <w:t xml:space="preserve"> </w:t>
      </w:r>
      <w:r w:rsidRPr="003828DF">
        <w:rPr>
          <w:sz w:val="28"/>
          <w:szCs w:val="28"/>
        </w:rPr>
        <w:t>«</w:t>
      </w:r>
      <w:r w:rsidRPr="003828DF">
        <w:rPr>
          <w:color w:val="000000"/>
          <w:sz w:val="28"/>
          <w:szCs w:val="28"/>
        </w:rPr>
        <w:t>Проблемы оценки риска аварии в обосновании безопасности</w:t>
      </w:r>
      <w:r w:rsidRPr="0020322B">
        <w:rPr>
          <w:sz w:val="28"/>
          <w:szCs w:val="28"/>
        </w:rPr>
        <w:t>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6"/>
        <w:gridCol w:w="2784"/>
        <w:gridCol w:w="1843"/>
        <w:gridCol w:w="1418"/>
        <w:gridCol w:w="1701"/>
        <w:gridCol w:w="1984"/>
      </w:tblGrid>
      <w:tr w:rsidR="008B603D" w:rsidRPr="00D41D8B">
        <w:trPr>
          <w:trHeight w:val="470"/>
        </w:trPr>
        <w:tc>
          <w:tcPr>
            <w:tcW w:w="726" w:type="dxa"/>
            <w:vAlign w:val="center"/>
          </w:tcPr>
          <w:p w:rsidR="008B603D" w:rsidRPr="00D41D8B" w:rsidRDefault="008B603D" w:rsidP="00262D6F">
            <w:pPr>
              <w:jc w:val="center"/>
            </w:pPr>
            <w:r w:rsidRPr="00D41D8B">
              <w:t>№/№</w:t>
            </w:r>
          </w:p>
        </w:tc>
        <w:tc>
          <w:tcPr>
            <w:tcW w:w="2784" w:type="dxa"/>
            <w:vAlign w:val="center"/>
          </w:tcPr>
          <w:p w:rsidR="008B603D" w:rsidRPr="00D41D8B" w:rsidRDefault="008B603D" w:rsidP="00262D6F">
            <w:pPr>
              <w:jc w:val="center"/>
            </w:pPr>
            <w:r w:rsidRPr="00D41D8B">
              <w:t>Фамилия, Имя, Отчество</w:t>
            </w:r>
          </w:p>
        </w:tc>
        <w:tc>
          <w:tcPr>
            <w:tcW w:w="1843" w:type="dxa"/>
            <w:vAlign w:val="center"/>
          </w:tcPr>
          <w:p w:rsidR="008B603D" w:rsidRPr="00D41D8B" w:rsidRDefault="008B603D" w:rsidP="00262D6F">
            <w:pPr>
              <w:jc w:val="center"/>
            </w:pPr>
            <w:r w:rsidRPr="00D41D8B">
              <w:t>Должность</w:t>
            </w:r>
          </w:p>
        </w:tc>
        <w:tc>
          <w:tcPr>
            <w:tcW w:w="1418" w:type="dxa"/>
            <w:vAlign w:val="center"/>
          </w:tcPr>
          <w:p w:rsidR="008B603D" w:rsidRPr="00D41D8B" w:rsidRDefault="008B603D" w:rsidP="007868E0">
            <w:pPr>
              <w:jc w:val="center"/>
            </w:pPr>
            <w:r>
              <w:t>Очно</w:t>
            </w:r>
          </w:p>
        </w:tc>
        <w:tc>
          <w:tcPr>
            <w:tcW w:w="1701" w:type="dxa"/>
            <w:vAlign w:val="center"/>
          </w:tcPr>
          <w:p w:rsidR="008B603D" w:rsidRPr="00D41D8B" w:rsidRDefault="008B603D" w:rsidP="00C43D4F">
            <w:pPr>
              <w:jc w:val="center"/>
            </w:pPr>
            <w:r>
              <w:t>В режиме вебинара</w:t>
            </w:r>
          </w:p>
        </w:tc>
        <w:tc>
          <w:tcPr>
            <w:tcW w:w="1984" w:type="dxa"/>
            <w:vAlign w:val="center"/>
          </w:tcPr>
          <w:p w:rsidR="008B603D" w:rsidRDefault="008B603D" w:rsidP="007868E0">
            <w:pPr>
              <w:jc w:val="center"/>
            </w:pPr>
            <w:r>
              <w:t xml:space="preserve">E-mail </w:t>
            </w:r>
          </w:p>
          <w:p w:rsidR="008B603D" w:rsidRPr="0020322B" w:rsidRDefault="008B603D" w:rsidP="007868E0">
            <w:pPr>
              <w:jc w:val="center"/>
            </w:pPr>
            <w:r>
              <w:t>участника</w:t>
            </w:r>
          </w:p>
        </w:tc>
      </w:tr>
      <w:tr w:rsidR="008B603D" w:rsidRPr="00262D6F">
        <w:trPr>
          <w:trHeight w:val="20"/>
        </w:trPr>
        <w:tc>
          <w:tcPr>
            <w:tcW w:w="726" w:type="dxa"/>
          </w:tcPr>
          <w:p w:rsidR="008B603D" w:rsidRPr="00D41D8B" w:rsidRDefault="008B603D" w:rsidP="00262D6F">
            <w:pPr>
              <w:numPr>
                <w:ilvl w:val="0"/>
                <w:numId w:val="10"/>
              </w:numPr>
              <w:spacing w:before="240" w:line="360" w:lineRule="auto"/>
            </w:pPr>
          </w:p>
        </w:tc>
        <w:tc>
          <w:tcPr>
            <w:tcW w:w="2784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</w:tr>
      <w:tr w:rsidR="008B603D" w:rsidRPr="00262D6F">
        <w:trPr>
          <w:trHeight w:val="20"/>
        </w:trPr>
        <w:tc>
          <w:tcPr>
            <w:tcW w:w="726" w:type="dxa"/>
          </w:tcPr>
          <w:p w:rsidR="008B603D" w:rsidRPr="00D41D8B" w:rsidRDefault="008B603D" w:rsidP="00262D6F">
            <w:pPr>
              <w:numPr>
                <w:ilvl w:val="0"/>
                <w:numId w:val="10"/>
              </w:numPr>
              <w:spacing w:before="240" w:line="360" w:lineRule="auto"/>
            </w:pPr>
          </w:p>
        </w:tc>
        <w:tc>
          <w:tcPr>
            <w:tcW w:w="2784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8B603D" w:rsidRPr="00262D6F" w:rsidRDefault="008B603D" w:rsidP="00262D6F">
            <w:pPr>
              <w:spacing w:before="240" w:line="360" w:lineRule="auto"/>
              <w:rPr>
                <w:sz w:val="24"/>
                <w:szCs w:val="24"/>
              </w:rPr>
            </w:pPr>
          </w:p>
        </w:tc>
      </w:tr>
    </w:tbl>
    <w:p w:rsidR="008B603D" w:rsidRPr="00B604BD" w:rsidRDefault="008B603D" w:rsidP="002F2833">
      <w:pPr>
        <w:spacing w:before="240" w:line="360" w:lineRule="auto"/>
        <w:rPr>
          <w:b/>
          <w:bCs/>
          <w:i/>
          <w:iCs/>
          <w:sz w:val="24"/>
          <w:szCs w:val="24"/>
        </w:rPr>
      </w:pPr>
      <w:r w:rsidRPr="00B604BD">
        <w:rPr>
          <w:b/>
          <w:bCs/>
          <w:i/>
          <w:iCs/>
          <w:sz w:val="24"/>
          <w:szCs w:val="24"/>
        </w:rPr>
        <w:t>Участие в семинаре бесплатное.</w:t>
      </w:r>
    </w:p>
    <w:p w:rsidR="008B603D" w:rsidRDefault="008B603D" w:rsidP="002F2833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</w:p>
    <w:p w:rsidR="008B603D" w:rsidRPr="002770D9" w:rsidRDefault="008B603D" w:rsidP="002F2833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  <w:r w:rsidRPr="002770D9">
        <w:rPr>
          <w:sz w:val="24"/>
          <w:szCs w:val="24"/>
        </w:rPr>
        <w:t>Название организации _________________________________________________________</w:t>
      </w:r>
    </w:p>
    <w:p w:rsidR="008B603D" w:rsidRPr="002770D9" w:rsidRDefault="008B603D" w:rsidP="002F2833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  <w:r w:rsidRPr="002770D9">
        <w:rPr>
          <w:sz w:val="24"/>
          <w:szCs w:val="24"/>
        </w:rPr>
        <w:t>Город ______________________________</w:t>
      </w:r>
    </w:p>
    <w:p w:rsidR="008B603D" w:rsidRPr="002770D9" w:rsidRDefault="008B603D" w:rsidP="002F2833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  <w:r w:rsidRPr="002770D9">
        <w:rPr>
          <w:sz w:val="24"/>
          <w:szCs w:val="24"/>
        </w:rPr>
        <w:t>Контактное лицо: _______________________________________________________________________________________</w:t>
      </w:r>
    </w:p>
    <w:p w:rsidR="008B603D" w:rsidRPr="002770D9" w:rsidRDefault="008B603D" w:rsidP="002F2833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  <w:r w:rsidRPr="002770D9">
        <w:rPr>
          <w:sz w:val="24"/>
          <w:szCs w:val="24"/>
        </w:rPr>
        <w:t>Телефон/факс ___________________</w:t>
      </w:r>
      <w:r>
        <w:rPr>
          <w:sz w:val="24"/>
          <w:szCs w:val="24"/>
        </w:rPr>
        <w:t>_____________</w:t>
      </w:r>
      <w:r w:rsidRPr="002770D9">
        <w:rPr>
          <w:sz w:val="24"/>
          <w:szCs w:val="24"/>
        </w:rPr>
        <w:tab/>
        <w:t>E–mail:</w:t>
      </w:r>
      <w:r>
        <w:rPr>
          <w:sz w:val="24"/>
          <w:szCs w:val="24"/>
        </w:rPr>
        <w:t>___________________</w:t>
      </w:r>
      <w:r w:rsidRPr="002770D9">
        <w:rPr>
          <w:sz w:val="24"/>
          <w:szCs w:val="24"/>
        </w:rPr>
        <w:t>__</w:t>
      </w:r>
    </w:p>
    <w:p w:rsidR="008B603D" w:rsidRDefault="008B603D" w:rsidP="002F2833">
      <w:pPr>
        <w:pBdr>
          <w:bottom w:val="single" w:sz="12" w:space="1" w:color="auto"/>
        </w:pBdr>
        <w:spacing w:line="360" w:lineRule="auto"/>
      </w:pPr>
    </w:p>
    <w:p w:rsidR="008B603D" w:rsidRDefault="008B603D" w:rsidP="00DF5CF6">
      <w:pPr>
        <w:pStyle w:val="BodyText2"/>
        <w:tabs>
          <w:tab w:val="left" w:pos="851"/>
        </w:tabs>
        <w:spacing w:line="240" w:lineRule="auto"/>
      </w:pPr>
    </w:p>
    <w:p w:rsidR="008B603D" w:rsidRDefault="008B603D" w:rsidP="00DF5CF6">
      <w:pPr>
        <w:pStyle w:val="BodyText2"/>
        <w:tabs>
          <w:tab w:val="left" w:pos="851"/>
        </w:tabs>
        <w:spacing w:line="240" w:lineRule="auto"/>
      </w:pPr>
    </w:p>
    <w:p w:rsidR="008B603D" w:rsidRDefault="008B603D" w:rsidP="00DF5CF6">
      <w:pPr>
        <w:pStyle w:val="BodyText2"/>
        <w:tabs>
          <w:tab w:val="left" w:pos="851"/>
        </w:tabs>
        <w:spacing w:line="240" w:lineRule="auto"/>
      </w:pPr>
    </w:p>
    <w:p w:rsidR="008B603D" w:rsidRDefault="008B603D" w:rsidP="00DF5CF6">
      <w:pPr>
        <w:pStyle w:val="BodyText2"/>
        <w:tabs>
          <w:tab w:val="left" w:pos="851"/>
        </w:tabs>
        <w:spacing w:line="240" w:lineRule="auto"/>
      </w:pPr>
    </w:p>
    <w:p w:rsidR="008B603D" w:rsidRDefault="008B603D" w:rsidP="002F2833">
      <w:pPr>
        <w:pStyle w:val="BodyText2"/>
        <w:tabs>
          <w:tab w:val="left" w:pos="851"/>
        </w:tabs>
        <w:spacing w:line="240" w:lineRule="auto"/>
      </w:pPr>
    </w:p>
    <w:p w:rsidR="008B603D" w:rsidRDefault="008B603D" w:rsidP="002F2833">
      <w:pPr>
        <w:pStyle w:val="BodyText2"/>
        <w:tabs>
          <w:tab w:val="left" w:pos="851"/>
        </w:tabs>
        <w:spacing w:line="240" w:lineRule="auto"/>
      </w:pPr>
    </w:p>
    <w:p w:rsidR="008B603D" w:rsidRDefault="008B603D" w:rsidP="002F2833">
      <w:pPr>
        <w:pStyle w:val="BodyText2"/>
        <w:tabs>
          <w:tab w:val="left" w:pos="851"/>
        </w:tabs>
        <w:spacing w:line="240" w:lineRule="auto"/>
      </w:pPr>
    </w:p>
    <w:p w:rsidR="008B603D" w:rsidRPr="00DF5CF6" w:rsidRDefault="008B603D" w:rsidP="00DF5CF6">
      <w:pPr>
        <w:jc w:val="center"/>
        <w:rPr>
          <w:b/>
          <w:bCs/>
          <w:sz w:val="22"/>
          <w:szCs w:val="22"/>
        </w:rPr>
      </w:pPr>
      <w:r w:rsidRPr="00DF5CF6">
        <w:rPr>
          <w:b/>
          <w:bCs/>
          <w:sz w:val="22"/>
          <w:szCs w:val="22"/>
        </w:rPr>
        <w:t>_____________________________________</w:t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  <w:t>___________________    /____________________/</w:t>
      </w:r>
    </w:p>
    <w:p w:rsidR="008B603D" w:rsidRPr="00DF5CF6" w:rsidRDefault="008B603D" w:rsidP="00DF5CF6">
      <w:pPr>
        <w:jc w:val="center"/>
        <w:rPr>
          <w:b/>
          <w:bCs/>
          <w:sz w:val="22"/>
          <w:szCs w:val="22"/>
        </w:rPr>
      </w:pPr>
      <w:r w:rsidRPr="00DF5CF6">
        <w:rPr>
          <w:b/>
          <w:bCs/>
          <w:sz w:val="22"/>
          <w:szCs w:val="22"/>
        </w:rPr>
        <w:t>(Должность руководителя организации)</w:t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</w:r>
      <w:r w:rsidRPr="00DF5CF6">
        <w:rPr>
          <w:b/>
          <w:bCs/>
          <w:sz w:val="22"/>
          <w:szCs w:val="22"/>
        </w:rPr>
        <w:tab/>
        <w:t>(ФИО)</w:t>
      </w:r>
    </w:p>
    <w:sectPr w:rsidR="008B603D" w:rsidRPr="00DF5CF6" w:rsidSect="00F5051F">
      <w:headerReference w:type="default" r:id="rId7"/>
      <w:footerReference w:type="default" r:id="rId8"/>
      <w:pgSz w:w="11906" w:h="16838" w:code="9"/>
      <w:pgMar w:top="284" w:right="56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03D" w:rsidRDefault="008B603D">
      <w:r>
        <w:separator/>
      </w:r>
    </w:p>
  </w:endnote>
  <w:endnote w:type="continuationSeparator" w:id="1">
    <w:p w:rsidR="008B603D" w:rsidRDefault="008B6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03D" w:rsidRPr="00E02979" w:rsidRDefault="008B603D" w:rsidP="002F2833">
    <w:pPr>
      <w:pStyle w:val="Footer"/>
      <w:rPr>
        <w:i/>
        <w:iCs/>
        <w:sz w:val="18"/>
        <w:szCs w:val="18"/>
      </w:rPr>
    </w:pPr>
    <w:r w:rsidRPr="00E02979">
      <w:rPr>
        <w:i/>
        <w:iCs/>
        <w:sz w:val="18"/>
        <w:szCs w:val="18"/>
      </w:rPr>
      <w:t xml:space="preserve">Заполненную заявку и карточку организации следует отправить: </w:t>
    </w:r>
  </w:p>
  <w:p w:rsidR="008B603D" w:rsidRPr="003F6415" w:rsidRDefault="008B603D" w:rsidP="002F2833">
    <w:pPr>
      <w:pStyle w:val="Footer"/>
      <w:rPr>
        <w:i/>
        <w:iCs/>
        <w:color w:val="0000FF"/>
        <w:sz w:val="18"/>
        <w:szCs w:val="18"/>
      </w:rPr>
    </w:pPr>
    <w:r w:rsidRPr="00E02979">
      <w:rPr>
        <w:i/>
        <w:iCs/>
        <w:sz w:val="18"/>
        <w:szCs w:val="18"/>
      </w:rPr>
      <w:t>на</w:t>
    </w:r>
    <w:r w:rsidRPr="003F6415">
      <w:rPr>
        <w:i/>
        <w:iCs/>
        <w:sz w:val="18"/>
        <w:szCs w:val="18"/>
      </w:rPr>
      <w:t xml:space="preserve"> </w:t>
    </w:r>
    <w:r w:rsidRPr="00E02979">
      <w:rPr>
        <w:i/>
        <w:iCs/>
        <w:sz w:val="18"/>
        <w:szCs w:val="18"/>
        <w:lang w:val="en-US"/>
      </w:rPr>
      <w:t>e</w:t>
    </w:r>
    <w:r w:rsidRPr="003F6415">
      <w:rPr>
        <w:i/>
        <w:iCs/>
        <w:sz w:val="18"/>
        <w:szCs w:val="18"/>
      </w:rPr>
      <w:t>-</w:t>
    </w:r>
    <w:r w:rsidRPr="00E02979">
      <w:rPr>
        <w:i/>
        <w:iCs/>
        <w:sz w:val="18"/>
        <w:szCs w:val="18"/>
        <w:lang w:val="en-US"/>
      </w:rPr>
      <w:t>mail</w:t>
    </w:r>
    <w:r w:rsidRPr="003F6415">
      <w:rPr>
        <w:i/>
        <w:iCs/>
        <w:sz w:val="18"/>
        <w:szCs w:val="18"/>
      </w:rPr>
      <w:t xml:space="preserve">: </w:t>
    </w:r>
    <w:r w:rsidRPr="003F6415">
      <w:rPr>
        <w:b/>
        <w:bCs/>
        <w:i/>
        <w:iCs/>
        <w:color w:val="0000FF"/>
        <w:sz w:val="18"/>
        <w:szCs w:val="18"/>
      </w:rPr>
      <w:t>6204742@</w:t>
    </w:r>
    <w:r w:rsidRPr="00C93B0A">
      <w:rPr>
        <w:b/>
        <w:bCs/>
        <w:i/>
        <w:iCs/>
        <w:color w:val="0000FF"/>
        <w:sz w:val="18"/>
        <w:szCs w:val="18"/>
        <w:lang w:val="en-US"/>
      </w:rPr>
      <w:t>safety</w:t>
    </w:r>
    <w:r w:rsidRPr="003F6415">
      <w:rPr>
        <w:b/>
        <w:bCs/>
        <w:i/>
        <w:iCs/>
        <w:color w:val="0000FF"/>
        <w:sz w:val="18"/>
        <w:szCs w:val="18"/>
      </w:rPr>
      <w:t>.</w:t>
    </w:r>
    <w:r w:rsidRPr="00C93B0A">
      <w:rPr>
        <w:b/>
        <w:bCs/>
        <w:i/>
        <w:iCs/>
        <w:color w:val="0000FF"/>
        <w:sz w:val="18"/>
        <w:szCs w:val="18"/>
        <w:lang w:val="en-US"/>
      </w:rPr>
      <w:t>ru</w:t>
    </w:r>
  </w:p>
  <w:p w:rsidR="008B603D" w:rsidRPr="003F6415" w:rsidRDefault="008B603D" w:rsidP="002F2833">
    <w:pPr>
      <w:pStyle w:val="Footer"/>
      <w:rPr>
        <w:b/>
        <w:bCs/>
        <w:i/>
        <w:iCs/>
        <w:color w:val="0000FF"/>
        <w:sz w:val="18"/>
        <w:szCs w:val="18"/>
      </w:rPr>
    </w:pPr>
    <w:r w:rsidRPr="00E02979">
      <w:rPr>
        <w:i/>
        <w:iCs/>
        <w:sz w:val="18"/>
        <w:szCs w:val="18"/>
      </w:rPr>
      <w:t xml:space="preserve">или  факс </w:t>
    </w:r>
    <w:r>
      <w:rPr>
        <w:b/>
        <w:bCs/>
        <w:i/>
        <w:iCs/>
        <w:sz w:val="18"/>
        <w:szCs w:val="18"/>
      </w:rPr>
      <w:t>(495) 620-47-42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03D" w:rsidRDefault="008B603D">
      <w:r>
        <w:separator/>
      </w:r>
    </w:p>
  </w:footnote>
  <w:footnote w:type="continuationSeparator" w:id="1">
    <w:p w:rsidR="008B603D" w:rsidRDefault="008B6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03D" w:rsidRDefault="008B603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809C8"/>
    <w:multiLevelType w:val="multilevel"/>
    <w:tmpl w:val="BFDC0CA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2EA1046F"/>
    <w:multiLevelType w:val="hybridMultilevel"/>
    <w:tmpl w:val="AC76C5DE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31CC2E8C"/>
    <w:multiLevelType w:val="hybridMultilevel"/>
    <w:tmpl w:val="BEDA36D2"/>
    <w:lvl w:ilvl="0" w:tplc="DFB4B73A">
      <w:start w:val="1"/>
      <w:numFmt w:val="none"/>
      <w:lvlText w:val="-"/>
      <w:lvlJc w:val="left"/>
      <w:pPr>
        <w:tabs>
          <w:tab w:val="num" w:pos="142"/>
        </w:tabs>
        <w:ind w:left="993" w:hanging="14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CD25CCE"/>
    <w:multiLevelType w:val="hybridMultilevel"/>
    <w:tmpl w:val="358C983C"/>
    <w:lvl w:ilvl="0" w:tplc="600AFDAE">
      <w:start w:val="1"/>
      <w:numFmt w:val="decimal"/>
      <w:lvlText w:val="%1."/>
      <w:lvlJc w:val="left"/>
      <w:pPr>
        <w:tabs>
          <w:tab w:val="num" w:pos="1211"/>
        </w:tabs>
        <w:ind w:firstLine="85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537D2DC2"/>
    <w:multiLevelType w:val="hybridMultilevel"/>
    <w:tmpl w:val="CC068E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D872B5"/>
    <w:multiLevelType w:val="hybridMultilevel"/>
    <w:tmpl w:val="D9AAF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31AD9"/>
    <w:multiLevelType w:val="multilevel"/>
    <w:tmpl w:val="40C660EA"/>
    <w:lvl w:ilvl="0">
      <w:start w:val="1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28"/>
        </w:tabs>
        <w:ind w:left="2828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7"/>
        </w:tabs>
        <w:ind w:left="3537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6"/>
        </w:tabs>
        <w:ind w:left="4246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55"/>
        </w:tabs>
        <w:ind w:left="4955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64"/>
        </w:tabs>
        <w:ind w:left="5664" w:hanging="141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3"/>
        </w:tabs>
        <w:ind w:left="6373" w:hanging="141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  <w:rPr>
        <w:rFonts w:hint="default"/>
      </w:rPr>
    </w:lvl>
  </w:abstractNum>
  <w:abstractNum w:abstractNumId="7">
    <w:nsid w:val="6E1C7134"/>
    <w:multiLevelType w:val="multilevel"/>
    <w:tmpl w:val="45B45E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71896EF5"/>
    <w:multiLevelType w:val="singleLevel"/>
    <w:tmpl w:val="BE4E3D1C"/>
    <w:lvl w:ilvl="0">
      <w:start w:val="1"/>
      <w:numFmt w:val="bullet"/>
      <w:pStyle w:val="-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9">
    <w:nsid w:val="73777B95"/>
    <w:multiLevelType w:val="hybridMultilevel"/>
    <w:tmpl w:val="BD9483FE"/>
    <w:lvl w:ilvl="0" w:tplc="7B12D35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8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F64"/>
    <w:rsid w:val="00005269"/>
    <w:rsid w:val="00010CBB"/>
    <w:rsid w:val="00012C35"/>
    <w:rsid w:val="000131E3"/>
    <w:rsid w:val="00017486"/>
    <w:rsid w:val="000174F9"/>
    <w:rsid w:val="000570C6"/>
    <w:rsid w:val="00067235"/>
    <w:rsid w:val="000845C8"/>
    <w:rsid w:val="00096E4D"/>
    <w:rsid w:val="000B375D"/>
    <w:rsid w:val="000B6AAD"/>
    <w:rsid w:val="000B7EC8"/>
    <w:rsid w:val="000C2777"/>
    <w:rsid w:val="000F44D5"/>
    <w:rsid w:val="00122E37"/>
    <w:rsid w:val="00142619"/>
    <w:rsid w:val="00153BF1"/>
    <w:rsid w:val="00155734"/>
    <w:rsid w:val="00157367"/>
    <w:rsid w:val="00170F9C"/>
    <w:rsid w:val="001A6263"/>
    <w:rsid w:val="001B382F"/>
    <w:rsid w:val="001C1B74"/>
    <w:rsid w:val="001E086E"/>
    <w:rsid w:val="001F3522"/>
    <w:rsid w:val="001F4368"/>
    <w:rsid w:val="001F5E93"/>
    <w:rsid w:val="0020322B"/>
    <w:rsid w:val="00213AB8"/>
    <w:rsid w:val="00231779"/>
    <w:rsid w:val="00252873"/>
    <w:rsid w:val="00262D6F"/>
    <w:rsid w:val="002706A3"/>
    <w:rsid w:val="002770D9"/>
    <w:rsid w:val="0028529A"/>
    <w:rsid w:val="002B0545"/>
    <w:rsid w:val="002B5BF1"/>
    <w:rsid w:val="002B6CDE"/>
    <w:rsid w:val="002C5089"/>
    <w:rsid w:val="002E3F73"/>
    <w:rsid w:val="002F2833"/>
    <w:rsid w:val="00305642"/>
    <w:rsid w:val="00324F59"/>
    <w:rsid w:val="0032542E"/>
    <w:rsid w:val="00336690"/>
    <w:rsid w:val="003577AF"/>
    <w:rsid w:val="00362F70"/>
    <w:rsid w:val="003659B9"/>
    <w:rsid w:val="00365F11"/>
    <w:rsid w:val="003828DF"/>
    <w:rsid w:val="00392343"/>
    <w:rsid w:val="003977A9"/>
    <w:rsid w:val="003B0B38"/>
    <w:rsid w:val="003B7693"/>
    <w:rsid w:val="003C663B"/>
    <w:rsid w:val="003D3073"/>
    <w:rsid w:val="003E54D7"/>
    <w:rsid w:val="003E5AA7"/>
    <w:rsid w:val="003F6415"/>
    <w:rsid w:val="00421DCE"/>
    <w:rsid w:val="0042587C"/>
    <w:rsid w:val="00485C23"/>
    <w:rsid w:val="004A0784"/>
    <w:rsid w:val="004A12F4"/>
    <w:rsid w:val="004A2AAB"/>
    <w:rsid w:val="004A39BA"/>
    <w:rsid w:val="004C1443"/>
    <w:rsid w:val="004C196C"/>
    <w:rsid w:val="004C3087"/>
    <w:rsid w:val="00501F0B"/>
    <w:rsid w:val="0053395A"/>
    <w:rsid w:val="00550C7B"/>
    <w:rsid w:val="005560A1"/>
    <w:rsid w:val="00560A3C"/>
    <w:rsid w:val="00565350"/>
    <w:rsid w:val="00575CE0"/>
    <w:rsid w:val="00577BBF"/>
    <w:rsid w:val="005851DF"/>
    <w:rsid w:val="005854D1"/>
    <w:rsid w:val="005A08C8"/>
    <w:rsid w:val="005A7417"/>
    <w:rsid w:val="005A754A"/>
    <w:rsid w:val="005D6A1A"/>
    <w:rsid w:val="005E01DC"/>
    <w:rsid w:val="005F0F74"/>
    <w:rsid w:val="0060144C"/>
    <w:rsid w:val="00610374"/>
    <w:rsid w:val="00617529"/>
    <w:rsid w:val="0063306E"/>
    <w:rsid w:val="00642E99"/>
    <w:rsid w:val="00645E1C"/>
    <w:rsid w:val="00673110"/>
    <w:rsid w:val="00675829"/>
    <w:rsid w:val="0067593F"/>
    <w:rsid w:val="00683DF5"/>
    <w:rsid w:val="006A3209"/>
    <w:rsid w:val="006A42D6"/>
    <w:rsid w:val="006A4B90"/>
    <w:rsid w:val="006A653F"/>
    <w:rsid w:val="006C313A"/>
    <w:rsid w:val="006E45C3"/>
    <w:rsid w:val="00710558"/>
    <w:rsid w:val="00726221"/>
    <w:rsid w:val="00726EB9"/>
    <w:rsid w:val="007609D9"/>
    <w:rsid w:val="007868E0"/>
    <w:rsid w:val="007D2C9A"/>
    <w:rsid w:val="007D7FB7"/>
    <w:rsid w:val="007F069E"/>
    <w:rsid w:val="00805C77"/>
    <w:rsid w:val="00831D60"/>
    <w:rsid w:val="00835185"/>
    <w:rsid w:val="00861948"/>
    <w:rsid w:val="008748FE"/>
    <w:rsid w:val="008749DD"/>
    <w:rsid w:val="00875E0B"/>
    <w:rsid w:val="00880DE1"/>
    <w:rsid w:val="008878AD"/>
    <w:rsid w:val="0089597F"/>
    <w:rsid w:val="008A7A2B"/>
    <w:rsid w:val="008B0335"/>
    <w:rsid w:val="008B212D"/>
    <w:rsid w:val="008B603D"/>
    <w:rsid w:val="008D51D0"/>
    <w:rsid w:val="008D7E77"/>
    <w:rsid w:val="00930E84"/>
    <w:rsid w:val="00946245"/>
    <w:rsid w:val="00976AC2"/>
    <w:rsid w:val="00994F64"/>
    <w:rsid w:val="009A39D2"/>
    <w:rsid w:val="009A74C1"/>
    <w:rsid w:val="009D254A"/>
    <w:rsid w:val="009F77BB"/>
    <w:rsid w:val="00A11D1C"/>
    <w:rsid w:val="00A15487"/>
    <w:rsid w:val="00A21BCE"/>
    <w:rsid w:val="00A52B49"/>
    <w:rsid w:val="00A66D0A"/>
    <w:rsid w:val="00A9200B"/>
    <w:rsid w:val="00A93F2B"/>
    <w:rsid w:val="00A94D7A"/>
    <w:rsid w:val="00AA19D5"/>
    <w:rsid w:val="00AA6D3F"/>
    <w:rsid w:val="00AB2E18"/>
    <w:rsid w:val="00AC0D12"/>
    <w:rsid w:val="00AC1274"/>
    <w:rsid w:val="00AC161C"/>
    <w:rsid w:val="00AD46FA"/>
    <w:rsid w:val="00AF1F01"/>
    <w:rsid w:val="00B0440C"/>
    <w:rsid w:val="00B0629B"/>
    <w:rsid w:val="00B064B3"/>
    <w:rsid w:val="00B44A08"/>
    <w:rsid w:val="00B479C3"/>
    <w:rsid w:val="00B604BD"/>
    <w:rsid w:val="00B73B62"/>
    <w:rsid w:val="00B7782D"/>
    <w:rsid w:val="00B92B09"/>
    <w:rsid w:val="00B943EC"/>
    <w:rsid w:val="00B9632E"/>
    <w:rsid w:val="00BB596F"/>
    <w:rsid w:val="00BC1288"/>
    <w:rsid w:val="00BC47D0"/>
    <w:rsid w:val="00BE7818"/>
    <w:rsid w:val="00C00FE1"/>
    <w:rsid w:val="00C05997"/>
    <w:rsid w:val="00C143D4"/>
    <w:rsid w:val="00C15CDD"/>
    <w:rsid w:val="00C17DE4"/>
    <w:rsid w:val="00C24540"/>
    <w:rsid w:val="00C2592D"/>
    <w:rsid w:val="00C36F66"/>
    <w:rsid w:val="00C42A3F"/>
    <w:rsid w:val="00C43D4F"/>
    <w:rsid w:val="00C50930"/>
    <w:rsid w:val="00C75B36"/>
    <w:rsid w:val="00C93B0A"/>
    <w:rsid w:val="00CB78EE"/>
    <w:rsid w:val="00CE300C"/>
    <w:rsid w:val="00CE5E10"/>
    <w:rsid w:val="00D10B7C"/>
    <w:rsid w:val="00D23072"/>
    <w:rsid w:val="00D30C09"/>
    <w:rsid w:val="00D30FE3"/>
    <w:rsid w:val="00D35DFC"/>
    <w:rsid w:val="00D41D8B"/>
    <w:rsid w:val="00D62EAC"/>
    <w:rsid w:val="00D65CA6"/>
    <w:rsid w:val="00D85FB5"/>
    <w:rsid w:val="00D966BC"/>
    <w:rsid w:val="00DA07B9"/>
    <w:rsid w:val="00DC706A"/>
    <w:rsid w:val="00DD384A"/>
    <w:rsid w:val="00DD58BB"/>
    <w:rsid w:val="00DE7663"/>
    <w:rsid w:val="00DF1D9D"/>
    <w:rsid w:val="00DF308C"/>
    <w:rsid w:val="00DF5CF6"/>
    <w:rsid w:val="00E02979"/>
    <w:rsid w:val="00E044F4"/>
    <w:rsid w:val="00E325BB"/>
    <w:rsid w:val="00E43F53"/>
    <w:rsid w:val="00E45F91"/>
    <w:rsid w:val="00E652F5"/>
    <w:rsid w:val="00E73E80"/>
    <w:rsid w:val="00E84B31"/>
    <w:rsid w:val="00EB3B54"/>
    <w:rsid w:val="00ED08F4"/>
    <w:rsid w:val="00ED28ED"/>
    <w:rsid w:val="00F04AB2"/>
    <w:rsid w:val="00F07ED0"/>
    <w:rsid w:val="00F3219C"/>
    <w:rsid w:val="00F36A39"/>
    <w:rsid w:val="00F41130"/>
    <w:rsid w:val="00F45237"/>
    <w:rsid w:val="00F5051F"/>
    <w:rsid w:val="00F53114"/>
    <w:rsid w:val="00F618E4"/>
    <w:rsid w:val="00F7600D"/>
    <w:rsid w:val="00F85659"/>
    <w:rsid w:val="00F974FD"/>
    <w:rsid w:val="00F977E0"/>
    <w:rsid w:val="00FA3817"/>
    <w:rsid w:val="00FB1F23"/>
    <w:rsid w:val="00FC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48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5487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5487"/>
    <w:pPr>
      <w:keepNext/>
      <w:jc w:val="both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15487"/>
    <w:pPr>
      <w:keepNext/>
      <w:jc w:val="center"/>
      <w:outlineLvl w:val="2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61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561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618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A1548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A15487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E5618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A1548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833"/>
  </w:style>
  <w:style w:type="paragraph" w:styleId="BodyTextIndent">
    <w:name w:val="Body Text Indent"/>
    <w:basedOn w:val="Normal"/>
    <w:link w:val="BodyTextIndentChar"/>
    <w:uiPriority w:val="99"/>
    <w:rsid w:val="00A15487"/>
    <w:pPr>
      <w:ind w:firstLine="709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E5618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A15487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56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15487"/>
    <w:rPr>
      <w:vertAlign w:val="superscript"/>
    </w:rPr>
  </w:style>
  <w:style w:type="paragraph" w:styleId="BodyText2">
    <w:name w:val="Body Text 2"/>
    <w:basedOn w:val="Normal"/>
    <w:link w:val="BodyText2Char"/>
    <w:uiPriority w:val="99"/>
    <w:rsid w:val="00A15487"/>
    <w:pPr>
      <w:spacing w:line="360" w:lineRule="auto"/>
    </w:pPr>
    <w:rPr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C05997"/>
    <w:rPr>
      <w:b/>
      <w:bCs/>
    </w:rPr>
  </w:style>
  <w:style w:type="paragraph" w:customStyle="1" w:styleId="-">
    <w:name w:val="СПИСОК -"/>
    <w:basedOn w:val="Normal"/>
    <w:uiPriority w:val="99"/>
    <w:rsid w:val="00A15487"/>
    <w:pPr>
      <w:widowControl w:val="0"/>
      <w:numPr>
        <w:numId w:val="2"/>
      </w:numPr>
      <w:spacing w:after="60"/>
      <w:jc w:val="both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154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618"/>
    <w:rPr>
      <w:sz w:val="0"/>
      <w:szCs w:val="0"/>
    </w:rPr>
  </w:style>
  <w:style w:type="paragraph" w:styleId="BodyTextIndent3">
    <w:name w:val="Body Text Indent 3"/>
    <w:basedOn w:val="Normal"/>
    <w:link w:val="BodyTextIndent3Char"/>
    <w:uiPriority w:val="99"/>
    <w:rsid w:val="00A154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E5618"/>
    <w:rPr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A15487"/>
    <w:pPr>
      <w:pBdr>
        <w:bottom w:val="thinThickSmallGap" w:sz="24" w:space="1" w:color="auto"/>
      </w:pBdr>
      <w:spacing w:line="360" w:lineRule="auto"/>
      <w:jc w:val="center"/>
    </w:pPr>
    <w:rPr>
      <w:b/>
      <w:bCs/>
      <w:i/>
      <w:iCs/>
      <w:shadow/>
      <w:color w:val="0000FF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E56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Indent2">
    <w:name w:val="Body Text Indent 2"/>
    <w:basedOn w:val="Normal"/>
    <w:link w:val="BodyTextIndent2Char"/>
    <w:uiPriority w:val="99"/>
    <w:rsid w:val="00994F6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E5618"/>
    <w:rPr>
      <w:sz w:val="20"/>
      <w:szCs w:val="20"/>
    </w:rPr>
  </w:style>
  <w:style w:type="table" w:styleId="TableGrid">
    <w:name w:val="Table Grid"/>
    <w:basedOn w:val="TableNormal"/>
    <w:uiPriority w:val="99"/>
    <w:rsid w:val="00994F6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E43F53"/>
    <w:pPr>
      <w:spacing w:before="120"/>
    </w:pPr>
    <w:rPr>
      <w:sz w:val="28"/>
      <w:szCs w:val="28"/>
    </w:rPr>
  </w:style>
  <w:style w:type="paragraph" w:styleId="Subtitle">
    <w:name w:val="Subtitle"/>
    <w:basedOn w:val="Normal"/>
    <w:link w:val="SubtitleChar"/>
    <w:uiPriority w:val="99"/>
    <w:qFormat/>
    <w:rsid w:val="00E43F53"/>
    <w:pPr>
      <w:ind w:firstLine="720"/>
      <w:jc w:val="center"/>
    </w:pPr>
    <w:rPr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6E5618"/>
    <w:rPr>
      <w:rFonts w:asciiTheme="majorHAnsi" w:eastAsiaTheme="majorEastAsia" w:hAnsiTheme="majorHAnsi" w:cstheme="majorBidi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9A39D2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5618"/>
    <w:rPr>
      <w:sz w:val="0"/>
      <w:szCs w:val="0"/>
    </w:rPr>
  </w:style>
  <w:style w:type="paragraph" w:styleId="BodyText">
    <w:name w:val="Body Text"/>
    <w:basedOn w:val="Normal"/>
    <w:link w:val="BodyTextChar"/>
    <w:uiPriority w:val="99"/>
    <w:rsid w:val="008749D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749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138</Words>
  <Characters>793</Characters>
  <Application>Microsoft Office Outlook</Application>
  <DocSecurity>0</DocSecurity>
  <Lines>0</Lines>
  <Paragraphs>0</Paragraphs>
  <ScaleCrop>false</ScaleCrop>
  <Company>dezorganizacia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Kindop</dc:creator>
  <cp:keywords/>
  <dc:description/>
  <cp:lastModifiedBy>Гражданкин</cp:lastModifiedBy>
  <cp:revision>3</cp:revision>
  <cp:lastPrinted>2016-04-26T07:25:00Z</cp:lastPrinted>
  <dcterms:created xsi:type="dcterms:W3CDTF">2017-04-26T06:50:00Z</dcterms:created>
  <dcterms:modified xsi:type="dcterms:W3CDTF">2017-04-26T06:51:00Z</dcterms:modified>
</cp:coreProperties>
</file>